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left"/>
        <w:rPr>
          <w:rFonts w:ascii="宋体" w:hAnsi="宋体" w:cs="宋体"/>
          <w:spacing w:val="-4"/>
          <w:sz w:val="28"/>
          <w:szCs w:val="28"/>
        </w:rPr>
      </w:pPr>
      <w:r>
        <w:rPr>
          <w:rFonts w:hint="eastAsia" w:ascii="宋体" w:hAnsi="宋体" w:cs="宋体"/>
          <w:spacing w:val="-4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hint="eastAsia" w:ascii="方正小标宋_GBK" w:hAnsi="宋体" w:eastAsia="方正小标宋_GBK"/>
          <w:color w:val="000000"/>
          <w:spacing w:val="-4"/>
          <w:sz w:val="44"/>
          <w:szCs w:val="44"/>
        </w:rPr>
      </w:pPr>
    </w:p>
    <w:p>
      <w:pPr>
        <w:widowControl/>
        <w:tabs>
          <w:tab w:val="left" w:pos="1066"/>
        </w:tabs>
        <w:spacing w:line="640" w:lineRule="exact"/>
        <w:jc w:val="center"/>
        <w:rPr>
          <w:rFonts w:hint="eastAsia"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国家综合性消防救援队伍</w:t>
      </w:r>
      <w:r>
        <w:rPr>
          <w:rFonts w:hint="eastAsia" w:ascii="宋体" w:hAnsi="宋体"/>
          <w:kern w:val="0"/>
          <w:sz w:val="44"/>
          <w:szCs w:val="44"/>
        </w:rPr>
        <w:t>2024</w:t>
      </w:r>
      <w:r>
        <w:rPr>
          <w:rFonts w:hint="eastAsia" w:ascii="方正小标宋_GBK" w:eastAsia="方正小标宋_GBK"/>
          <w:kern w:val="0"/>
          <w:sz w:val="44"/>
          <w:szCs w:val="44"/>
        </w:rPr>
        <w:t>年消防员招录</w:t>
      </w:r>
    </w:p>
    <w:p>
      <w:pPr>
        <w:widowControl/>
        <w:spacing w:line="640" w:lineRule="exact"/>
        <w:jc w:val="center"/>
        <w:rPr>
          <w:rFonts w:hint="eastAsia"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体能测试、岗位适应性测试项目及标准</w:t>
      </w:r>
    </w:p>
    <w:p>
      <w:pPr>
        <w:spacing w:line="500" w:lineRule="exact"/>
        <w:jc w:val="center"/>
        <w:rPr>
          <w:rFonts w:hint="eastAsia" w:ascii="方正小标宋_GBK" w:hAnsi="宋体" w:eastAsia="方正小标宋_GBK"/>
          <w:color w:val="000000"/>
          <w:spacing w:val="-4"/>
          <w:sz w:val="44"/>
          <w:szCs w:val="44"/>
        </w:rPr>
      </w:pPr>
    </w:p>
    <w:tbl>
      <w:tblPr>
        <w:tblStyle w:val="5"/>
        <w:tblW w:w="9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475"/>
        <w:gridCol w:w="252"/>
        <w:gridCol w:w="9"/>
        <w:gridCol w:w="725"/>
        <w:gridCol w:w="12"/>
        <w:gridCol w:w="721"/>
        <w:gridCol w:w="16"/>
        <w:gridCol w:w="718"/>
        <w:gridCol w:w="19"/>
        <w:gridCol w:w="714"/>
        <w:gridCol w:w="23"/>
        <w:gridCol w:w="711"/>
        <w:gridCol w:w="25"/>
        <w:gridCol w:w="708"/>
        <w:gridCol w:w="29"/>
        <w:gridCol w:w="110"/>
        <w:gridCol w:w="595"/>
        <w:gridCol w:w="32"/>
        <w:gridCol w:w="103"/>
        <w:gridCol w:w="598"/>
        <w:gridCol w:w="36"/>
        <w:gridCol w:w="96"/>
        <w:gridCol w:w="602"/>
        <w:gridCol w:w="39"/>
        <w:gridCol w:w="89"/>
        <w:gridCol w:w="659"/>
        <w:gridCol w:w="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87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    目</w:t>
            </w:r>
          </w:p>
        </w:tc>
        <w:tc>
          <w:tcPr>
            <w:tcW w:w="7368" w:type="dxa"/>
            <w:gridSpan w:val="24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黑体"/>
                <w:kern w:val="0"/>
                <w:sz w:val="24"/>
                <w:szCs w:val="24"/>
                <w:lang w:eastAsia="zh-CN"/>
              </w:rPr>
              <w:t>一、</w:t>
            </w: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48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7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8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spacing w:val="-10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10</w:t>
            </w:r>
            <w:r>
              <w:rPr>
                <w:rFonts w:eastAsia="楷体_GB2312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1000</w:t>
            </w:r>
            <w:r>
              <w:rPr>
                <w:rFonts w:eastAsia="黑体"/>
                <w:sz w:val="24"/>
                <w:szCs w:val="24"/>
              </w:rPr>
              <w:t>米跑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（分、秒）</w:t>
            </w:r>
          </w:p>
        </w:tc>
        <w:tc>
          <w:tcPr>
            <w:tcW w:w="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35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05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55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45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ascii="宋体" w:hAnsi="宋体"/>
                <w:kern w:val="0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748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159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68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3.考核以完成时间计算成绩。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4.得分超出10分的，每递减5秒增加1分，最高15分。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rPr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5.海拔2100-3000米，每增加100米高度标准递增3秒，3100-4000米，每增加100米高度标准递增4秒。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原地跳高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（厘米）</w:t>
            </w:r>
          </w:p>
        </w:tc>
        <w:tc>
          <w:tcPr>
            <w:tcW w:w="736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40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748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方正小标宋简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223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68" w:type="dxa"/>
            <w:gridSpan w:val="2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3.考核以完成跳起高度计算成绩。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4.得分超出10分的，每递增3厘米增加1分，最高15分。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86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立定跳远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（米）</w:t>
            </w:r>
          </w:p>
        </w:tc>
        <w:tc>
          <w:tcPr>
            <w:tcW w:w="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  <w:highlight w:val="darkGray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01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  <w:highlight w:val="darkGray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22" w:leftChars="-77" w:right="-113" w:rightChars="-54" w:hanging="184" w:hangingChars="77"/>
              <w:jc w:val="center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53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68" w:type="dxa"/>
            <w:gridSpan w:val="24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3.考核以完成跳出长度计算成绩。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4.得分超出10分的，每递增5厘米增加1分，最高15分。</w:t>
            </w:r>
          </w:p>
        </w:tc>
        <w:tc>
          <w:tcPr>
            <w:tcW w:w="748" w:type="dxa"/>
            <w:gridSpan w:val="2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14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项    目</w:t>
            </w:r>
          </w:p>
        </w:tc>
        <w:tc>
          <w:tcPr>
            <w:tcW w:w="7335" w:type="dxa"/>
            <w:gridSpan w:val="2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87" w:type="dxa"/>
            <w:gridSpan w:val="3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716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7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8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</w:t>
            </w:r>
            <w:r>
              <w:rPr>
                <w:rFonts w:eastAsia="楷体_GB2312"/>
                <w:kern w:val="0"/>
                <w:sz w:val="24"/>
                <w:szCs w:val="24"/>
              </w:rPr>
              <w:t>分</w:t>
            </w:r>
          </w:p>
        </w:tc>
        <w:tc>
          <w:tcPr>
            <w:tcW w:w="73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spacing w:val="-10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10</w:t>
            </w:r>
            <w:r>
              <w:rPr>
                <w:rFonts w:eastAsia="楷体_GB2312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楷体_GB2312"/>
                <w:spacing w:val="-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4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单杠引体向上（次/</w:t>
            </w: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eastAsia="黑体"/>
                <w:sz w:val="24"/>
                <w:szCs w:val="24"/>
              </w:rPr>
              <w:t>分钟）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-</w:t>
            </w:r>
          </w:p>
        </w:tc>
        <w:tc>
          <w:tcPr>
            <w:tcW w:w="73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7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1701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35" w:type="dxa"/>
            <w:gridSpan w:val="2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2.按照规定动作要领完成动作。引体时下颌高于杠面、身体不得借助振浪或摆动、悬垂时双肘关节伸直；脚触及地面或立柱，结束考核。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3.考核以完成次数计算成绩</w:t>
            </w:r>
            <w:r>
              <w:rPr>
                <w:rFonts w:hint="eastAsia" w:ascii="宋体" w:hAnsi="宋体" w:eastAsia="方正仿宋_GBK"/>
                <w:sz w:val="24"/>
                <w:szCs w:val="24"/>
              </w:rPr>
              <w:t>，1次未完成的不计分。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4.得分超出10分的，每递增2次增加1分，最高15分。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4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俯卧撑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（次/</w:t>
            </w: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eastAsia="黑体"/>
                <w:sz w:val="24"/>
                <w:szCs w:val="24"/>
              </w:rPr>
              <w:t>分钟）</w:t>
            </w:r>
          </w:p>
        </w:tc>
        <w:tc>
          <w:tcPr>
            <w:tcW w:w="73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7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73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7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1588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35" w:type="dxa"/>
            <w:gridSpan w:val="2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3.得分超出10分的，每递增6次增加1分，最高15分。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4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rFonts w:eastAsia="黑体"/>
                <w:sz w:val="24"/>
                <w:szCs w:val="24"/>
              </w:rPr>
              <w:t>米×</w:t>
            </w:r>
            <w:r>
              <w:rPr>
                <w:rFonts w:ascii="宋体" w:hAnsi="宋体"/>
                <w:sz w:val="24"/>
                <w:szCs w:val="24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往返跑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（秒）</w:t>
            </w:r>
          </w:p>
        </w:tc>
        <w:tc>
          <w:tcPr>
            <w:tcW w:w="73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-153" w:leftChars="-73" w:right="-204" w:rightChars="-9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73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7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87" w:type="dxa"/>
            <w:gridSpan w:val="3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两项任选一项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098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35" w:type="dxa"/>
            <w:gridSpan w:val="2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1.单个或分组考核。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3.考核以完成时间计算成绩。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4.得分超出10分的，每递减0.1秒增加1分，最高15分。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5.高原地区按照上述内地标准增加1秒。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624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100</w:t>
            </w:r>
            <w:r>
              <w:rPr>
                <w:rFonts w:eastAsia="黑体"/>
                <w:sz w:val="24"/>
                <w:szCs w:val="24"/>
              </w:rPr>
              <w:t>米跑（秒）</w:t>
            </w:r>
          </w:p>
        </w:tc>
        <w:tc>
          <w:tcPr>
            <w:tcW w:w="73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-105" w:leftChars="-50" w:right="-105" w:rightChars="-50" w:firstLine="2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17</w:t>
            </w:r>
            <w:r>
              <w:rPr>
                <w:rFonts w:eastAsia="仿宋_GB2312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9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22" w:leftChars="-77" w:right="-113" w:rightChars="-54" w:hanging="184" w:hangingChars="77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098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7335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1.分组考核。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3.抢跑犯规，重新组织起跑；跑出本道或用其他方式干扰、阻碍他人者不记录成绩。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4.得分超出10分的，每递减0.3秒增加1分，最高15分。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5.高原地区按照上述内地标准增加1秒</w:t>
            </w:r>
            <w:r>
              <w:rPr>
                <w:rFonts w:ascii="宋体" w:hAnsi="宋体" w:eastAsia="仿宋_GB2312"/>
                <w:sz w:val="24"/>
                <w:szCs w:val="24"/>
              </w:rPr>
              <w:t>。</w:t>
            </w:r>
          </w:p>
        </w:tc>
        <w:tc>
          <w:tcPr>
            <w:tcW w:w="787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2102" w:hRule="atLeast"/>
          <w:jc w:val="center"/>
        </w:trPr>
        <w:tc>
          <w:tcPr>
            <w:tcW w:w="170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备    注</w:t>
            </w:r>
          </w:p>
        </w:tc>
        <w:tc>
          <w:tcPr>
            <w:tcW w:w="8122" w:type="dxa"/>
            <w:gridSpan w:val="2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1.总成绩最高40分，单项未取得有效成绩的不予招录。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2.高原地区应在海拔4000米以下集中组织体能测试。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3.高原地区消防员招录中“原地跳高、立定跳远、单杠引体向上、俯卧撑”按照内地标准执行。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 w:firstLine="480" w:firstLineChars="200"/>
              <w:jc w:val="left"/>
              <w:textAlignment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4.测试项目及标准中“以上”“以下”均含本级、本数。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898" w:type="dxa"/>
            <w:gridSpan w:val="29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二、</w:t>
            </w:r>
            <w:r>
              <w:rPr>
                <w:rFonts w:eastAsia="黑体"/>
                <w:sz w:val="24"/>
                <w:szCs w:val="24"/>
              </w:rPr>
              <w:t>岗位适应性测试项目及标准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18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项目</w:t>
            </w:r>
          </w:p>
        </w:tc>
        <w:tc>
          <w:tcPr>
            <w:tcW w:w="4792" w:type="dxa"/>
            <w:gridSpan w:val="15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测试办法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优秀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良好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中等</w:t>
            </w:r>
          </w:p>
        </w:tc>
        <w:tc>
          <w:tcPr>
            <w:tcW w:w="7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一般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218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负重登六楼</w:t>
            </w:r>
          </w:p>
        </w:tc>
        <w:tc>
          <w:tcPr>
            <w:tcW w:w="4792" w:type="dxa"/>
            <w:gridSpan w:val="15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考生佩戴消防头盔及消防安全腰带，手提两盘</w:t>
            </w:r>
            <w:r>
              <w:rPr>
                <w:rFonts w:ascii="宋体" w:hAnsi="宋体" w:eastAsia="方正仿宋_GBK"/>
                <w:sz w:val="24"/>
                <w:szCs w:val="24"/>
              </w:rPr>
              <w:t>65</w:t>
            </w:r>
            <w:r>
              <w:rPr>
                <w:rFonts w:eastAsia="方正仿宋_GBK"/>
                <w:sz w:val="24"/>
                <w:szCs w:val="24"/>
              </w:rPr>
              <w:t>毫米口径水带，从一楼楼梯口登至六楼楼梯口。记录时间。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rFonts w:ascii="宋体" w:hAnsi="宋体"/>
                <w:sz w:val="24"/>
                <w:szCs w:val="24"/>
              </w:rPr>
              <w:t>30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rFonts w:ascii="宋体" w:hAnsi="宋体"/>
                <w:sz w:val="24"/>
                <w:szCs w:val="24"/>
              </w:rPr>
              <w:t>40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rFonts w:ascii="宋体" w:hAnsi="宋体"/>
                <w:sz w:val="24"/>
                <w:szCs w:val="24"/>
              </w:rPr>
              <w:t>50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18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原地攀登六米拉梯</w:t>
            </w:r>
          </w:p>
        </w:tc>
        <w:tc>
          <w:tcPr>
            <w:tcW w:w="4792" w:type="dxa"/>
            <w:gridSpan w:val="15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考生穿着全套消防员防护装具，扣好安全绳，从原地逐级攀登架设在训练塔窗口的六米拉梯，并进入二楼平台。记录时间。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218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黑暗环境搜寻</w:t>
            </w:r>
          </w:p>
        </w:tc>
        <w:tc>
          <w:tcPr>
            <w:tcW w:w="4792" w:type="dxa"/>
            <w:gridSpan w:val="15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考生穿着全套消防员防护装具，从长度为</w:t>
            </w:r>
            <w:r>
              <w:rPr>
                <w:rFonts w:ascii="宋体" w:hAnsi="宋体" w:eastAsia="方正仿宋_GBK"/>
                <w:sz w:val="24"/>
                <w:szCs w:val="24"/>
              </w:rPr>
              <w:t>20</w:t>
            </w:r>
            <w:r>
              <w:rPr>
                <w:rFonts w:eastAsia="方正仿宋_GBK"/>
                <w:sz w:val="24"/>
                <w:szCs w:val="24"/>
              </w:rPr>
              <w:t>米的封闭式L型通道一侧进入，以双手双膝匍匐前进的姿势从L型通道另一侧穿出。记录时间。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38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42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18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拖拽</w:t>
            </w:r>
          </w:p>
        </w:tc>
        <w:tc>
          <w:tcPr>
            <w:tcW w:w="4792" w:type="dxa"/>
            <w:gridSpan w:val="15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考生佩戴消防头盔及消防安全腰带，将</w:t>
            </w:r>
            <w:r>
              <w:rPr>
                <w:rFonts w:ascii="宋体" w:hAnsi="宋体" w:eastAsia="方正仿宋_GBK"/>
                <w:sz w:val="24"/>
                <w:szCs w:val="24"/>
              </w:rPr>
              <w:t>60</w:t>
            </w:r>
            <w:r>
              <w:rPr>
                <w:rFonts w:eastAsia="方正仿宋_GBK"/>
                <w:sz w:val="24"/>
                <w:szCs w:val="24"/>
              </w:rPr>
              <w:t>公斤重的假人从起点线拖拽至距离起点线</w:t>
            </w:r>
            <w:r>
              <w:rPr>
                <w:rFonts w:ascii="宋体" w:hAnsi="宋体" w:eastAsia="方正仿宋_GBK"/>
                <w:sz w:val="24"/>
                <w:szCs w:val="24"/>
              </w:rPr>
              <w:t>10</w:t>
            </w:r>
            <w:r>
              <w:rPr>
                <w:rFonts w:eastAsia="方正仿宋_GBK"/>
                <w:sz w:val="24"/>
                <w:szCs w:val="24"/>
              </w:rPr>
              <w:t>米处的终点线（假人整体越过终点线）。记录时间。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2186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contextualSpacing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备注</w:t>
            </w:r>
          </w:p>
        </w:tc>
        <w:tc>
          <w:tcPr>
            <w:tcW w:w="7712" w:type="dxa"/>
            <w:gridSpan w:val="26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1.单项成绩未达到“一般”标准的不予招录。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1" w:right="0"/>
              <w:contextualSpacing/>
              <w:rPr>
                <w:rFonts w:eastAsia="仿宋_GB2312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2.高原地区应在海拔4000米以下集中组织适应性测试，海拔2000-3000米，每增加100米高度标准递增3秒，3100-4000米，每增加100米高度标准递增4秒。</w:t>
            </w:r>
          </w:p>
        </w:tc>
      </w:tr>
    </w:tbl>
    <w:p>
      <w:pPr>
        <w:pStyle w:val="11"/>
        <w:spacing w:line="540" w:lineRule="exact"/>
        <w:rPr>
          <w:rFonts w:hint="default" w:ascii="Times New Roman" w:hAnsi="Times New Roman" w:eastAsia="方正仿宋_GBK"/>
          <w:spacing w:val="-4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D3EBE43-8524-456A-B141-49F978102E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865262F-455B-429C-B48F-754BD180C85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3AF7BE0-593B-492B-A1F6-29555189C6D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7D1A9C4-3568-4E51-B2C8-84080AEFA6C5}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E735232C-FA11-41C7-886E-E8490005E81B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6F0AF6C8-96BD-4B23-85A9-821D515B12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7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yNmNkOGJhNWEzNTYxYzU4M2NhYThiYjYyNzI5NDQifQ=="/>
  </w:docVars>
  <w:rsids>
    <w:rsidRoot w:val="00644632"/>
    <w:rsid w:val="000034E5"/>
    <w:rsid w:val="00075E0F"/>
    <w:rsid w:val="00091386"/>
    <w:rsid w:val="000C45F0"/>
    <w:rsid w:val="000C6205"/>
    <w:rsid w:val="000D3E4E"/>
    <w:rsid w:val="00121E78"/>
    <w:rsid w:val="00121FDF"/>
    <w:rsid w:val="00127961"/>
    <w:rsid w:val="0013597C"/>
    <w:rsid w:val="00174A9D"/>
    <w:rsid w:val="00184345"/>
    <w:rsid w:val="001966CD"/>
    <w:rsid w:val="001B2433"/>
    <w:rsid w:val="00214C88"/>
    <w:rsid w:val="00235FFF"/>
    <w:rsid w:val="00244EB2"/>
    <w:rsid w:val="0025758A"/>
    <w:rsid w:val="0026511A"/>
    <w:rsid w:val="00266495"/>
    <w:rsid w:val="00270C67"/>
    <w:rsid w:val="0029616B"/>
    <w:rsid w:val="002A4155"/>
    <w:rsid w:val="002B12BB"/>
    <w:rsid w:val="0030442D"/>
    <w:rsid w:val="003230F4"/>
    <w:rsid w:val="00326D26"/>
    <w:rsid w:val="003340B1"/>
    <w:rsid w:val="00363460"/>
    <w:rsid w:val="00384402"/>
    <w:rsid w:val="003849CF"/>
    <w:rsid w:val="0038626A"/>
    <w:rsid w:val="00387D97"/>
    <w:rsid w:val="00390BBF"/>
    <w:rsid w:val="003C24DB"/>
    <w:rsid w:val="003F3BB3"/>
    <w:rsid w:val="003F4755"/>
    <w:rsid w:val="003F6C16"/>
    <w:rsid w:val="004062C8"/>
    <w:rsid w:val="00407056"/>
    <w:rsid w:val="00420972"/>
    <w:rsid w:val="00446407"/>
    <w:rsid w:val="0048132F"/>
    <w:rsid w:val="004A382B"/>
    <w:rsid w:val="004C2637"/>
    <w:rsid w:val="004E77DD"/>
    <w:rsid w:val="00525A10"/>
    <w:rsid w:val="005500F5"/>
    <w:rsid w:val="005539DE"/>
    <w:rsid w:val="005563DC"/>
    <w:rsid w:val="00576BBA"/>
    <w:rsid w:val="0057739F"/>
    <w:rsid w:val="005B5097"/>
    <w:rsid w:val="005C3B0C"/>
    <w:rsid w:val="005C7F4C"/>
    <w:rsid w:val="005D0FB0"/>
    <w:rsid w:val="005E2EB1"/>
    <w:rsid w:val="006004CD"/>
    <w:rsid w:val="00623BFE"/>
    <w:rsid w:val="00632304"/>
    <w:rsid w:val="00640EAB"/>
    <w:rsid w:val="00644632"/>
    <w:rsid w:val="00644E10"/>
    <w:rsid w:val="006460BC"/>
    <w:rsid w:val="00671E8B"/>
    <w:rsid w:val="0068290C"/>
    <w:rsid w:val="00686B78"/>
    <w:rsid w:val="006A465B"/>
    <w:rsid w:val="006C0929"/>
    <w:rsid w:val="007251AC"/>
    <w:rsid w:val="00746BBE"/>
    <w:rsid w:val="0075034C"/>
    <w:rsid w:val="007665ED"/>
    <w:rsid w:val="007850F4"/>
    <w:rsid w:val="00794295"/>
    <w:rsid w:val="00795E9F"/>
    <w:rsid w:val="007A15C0"/>
    <w:rsid w:val="007B6E98"/>
    <w:rsid w:val="007F2321"/>
    <w:rsid w:val="007F756D"/>
    <w:rsid w:val="00833AB3"/>
    <w:rsid w:val="00837141"/>
    <w:rsid w:val="00863A9A"/>
    <w:rsid w:val="00881084"/>
    <w:rsid w:val="00882754"/>
    <w:rsid w:val="008A0A41"/>
    <w:rsid w:val="008A25E6"/>
    <w:rsid w:val="008C2525"/>
    <w:rsid w:val="008C25AE"/>
    <w:rsid w:val="008C77B5"/>
    <w:rsid w:val="008D0105"/>
    <w:rsid w:val="00917C58"/>
    <w:rsid w:val="0092102E"/>
    <w:rsid w:val="009544D1"/>
    <w:rsid w:val="00961DE5"/>
    <w:rsid w:val="00963F0A"/>
    <w:rsid w:val="00976271"/>
    <w:rsid w:val="00980F7B"/>
    <w:rsid w:val="00982A9D"/>
    <w:rsid w:val="009A7E2C"/>
    <w:rsid w:val="009C200A"/>
    <w:rsid w:val="009C775A"/>
    <w:rsid w:val="009E452D"/>
    <w:rsid w:val="00A0740C"/>
    <w:rsid w:val="00A15CD1"/>
    <w:rsid w:val="00A21A9E"/>
    <w:rsid w:val="00AA6826"/>
    <w:rsid w:val="00AA685A"/>
    <w:rsid w:val="00AC2DD6"/>
    <w:rsid w:val="00AC638E"/>
    <w:rsid w:val="00AE22B1"/>
    <w:rsid w:val="00B175F9"/>
    <w:rsid w:val="00B2591B"/>
    <w:rsid w:val="00B861D8"/>
    <w:rsid w:val="00B962DA"/>
    <w:rsid w:val="00BA5D1E"/>
    <w:rsid w:val="00BB1B2E"/>
    <w:rsid w:val="00BC4E13"/>
    <w:rsid w:val="00BC54B7"/>
    <w:rsid w:val="00BC68B8"/>
    <w:rsid w:val="00BE1BC1"/>
    <w:rsid w:val="00BF1A79"/>
    <w:rsid w:val="00C040A2"/>
    <w:rsid w:val="00C0437E"/>
    <w:rsid w:val="00C07359"/>
    <w:rsid w:val="00C14103"/>
    <w:rsid w:val="00C47CC0"/>
    <w:rsid w:val="00C64B51"/>
    <w:rsid w:val="00C757E2"/>
    <w:rsid w:val="00C846C9"/>
    <w:rsid w:val="00CB66DB"/>
    <w:rsid w:val="00CE16A0"/>
    <w:rsid w:val="00CE419B"/>
    <w:rsid w:val="00CE6D1A"/>
    <w:rsid w:val="00CF60B1"/>
    <w:rsid w:val="00D012FE"/>
    <w:rsid w:val="00D10136"/>
    <w:rsid w:val="00D17879"/>
    <w:rsid w:val="00D17889"/>
    <w:rsid w:val="00D17ACE"/>
    <w:rsid w:val="00D2264B"/>
    <w:rsid w:val="00D23D62"/>
    <w:rsid w:val="00D35922"/>
    <w:rsid w:val="00D3754A"/>
    <w:rsid w:val="00D70A3F"/>
    <w:rsid w:val="00D936A4"/>
    <w:rsid w:val="00D95DDD"/>
    <w:rsid w:val="00DA2D0B"/>
    <w:rsid w:val="00DB74A5"/>
    <w:rsid w:val="00DF1A79"/>
    <w:rsid w:val="00E00605"/>
    <w:rsid w:val="00E00F20"/>
    <w:rsid w:val="00E0347F"/>
    <w:rsid w:val="00E136DA"/>
    <w:rsid w:val="00E323A0"/>
    <w:rsid w:val="00E56C34"/>
    <w:rsid w:val="00E76DE1"/>
    <w:rsid w:val="00EA1238"/>
    <w:rsid w:val="00F01290"/>
    <w:rsid w:val="00F173D9"/>
    <w:rsid w:val="00F17F64"/>
    <w:rsid w:val="00F46C48"/>
    <w:rsid w:val="00F55963"/>
    <w:rsid w:val="00F61771"/>
    <w:rsid w:val="00F73B4B"/>
    <w:rsid w:val="00FD1097"/>
    <w:rsid w:val="00FD2B51"/>
    <w:rsid w:val="00FF544F"/>
    <w:rsid w:val="034C0466"/>
    <w:rsid w:val="11AA2215"/>
    <w:rsid w:val="1281608E"/>
    <w:rsid w:val="139C2A01"/>
    <w:rsid w:val="160F5E1A"/>
    <w:rsid w:val="19EF0C43"/>
    <w:rsid w:val="234A7705"/>
    <w:rsid w:val="28BE6798"/>
    <w:rsid w:val="2C8B204E"/>
    <w:rsid w:val="32DD105C"/>
    <w:rsid w:val="34C22680"/>
    <w:rsid w:val="35705876"/>
    <w:rsid w:val="35E639B9"/>
    <w:rsid w:val="36F473FD"/>
    <w:rsid w:val="446C0301"/>
    <w:rsid w:val="65770E94"/>
    <w:rsid w:val="6ECF125D"/>
    <w:rsid w:val="6F3966C5"/>
    <w:rsid w:val="70276FBF"/>
    <w:rsid w:val="75824D50"/>
    <w:rsid w:val="7EF91B39"/>
    <w:rsid w:val="7F0467E1"/>
    <w:rsid w:val="7F6A3678"/>
    <w:rsid w:val="FFFAB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reatwall\F:\2023\&#25919;&#24220;&#19987;&#32844;&#38431;&#20237;&#31649;&#29702;\&#19987;&#32844;&#38431;&#21592;&#25307;&#24405;\&#21491;&#29577;&#19987;&#32844;&#38431;&#25307;&#24405;\&#26388;&#24030;&#25307;&#24405;&#20844;&#21578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朔州招录公告</Template>
  <Pages>7</Pages>
  <Words>779</Words>
  <Characters>4446</Characters>
  <Lines>37</Lines>
  <Paragraphs>10</Paragraphs>
  <TotalTime>0</TotalTime>
  <ScaleCrop>false</ScaleCrop>
  <LinksUpToDate>false</LinksUpToDate>
  <CharactersWithSpaces>5215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2023-05-10T08:37:00Z</dcterms:created>
  <dc:creator>Administrator</dc:creator>
  <cp:lastModifiedBy>zgy42</cp:lastModifiedBy>
  <cp:lastPrinted>2024-12-18T16:07:00Z</cp:lastPrinted>
  <dcterms:modified xsi:type="dcterms:W3CDTF">2024-12-18T12:51:41Z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74B7BC2475044CD68B643FC7B64B6D02</vt:lpwstr>
  </property>
</Properties>
</file>