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40" w:lineRule="exact"/>
        <w:jc w:val="left"/>
        <w:rPr>
          <w:rFonts w:ascii="宋体" w:hAnsi="宋体" w:cs="宋体"/>
          <w:spacing w:val="-4"/>
          <w:sz w:val="28"/>
          <w:szCs w:val="28"/>
        </w:rPr>
      </w:pPr>
      <w:r>
        <w:rPr>
          <w:rFonts w:hint="eastAsia" w:ascii="宋体" w:hAnsi="宋体" w:cs="宋体"/>
          <w:spacing w:val="-4"/>
          <w:sz w:val="28"/>
          <w:szCs w:val="28"/>
        </w:rPr>
        <w:t>附件1：</w:t>
      </w:r>
    </w:p>
    <w:p>
      <w:pPr>
        <w:spacing w:line="440" w:lineRule="exact"/>
        <w:ind w:firstLine="880" w:firstLineChars="200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kern w:val="0"/>
          <w:sz w:val="44"/>
          <w:szCs w:val="44"/>
        </w:rPr>
        <w:t>朔州市政府专职消防员招录报名表</w:t>
      </w:r>
    </w:p>
    <w:p>
      <w:pPr>
        <w:spacing w:line="240" w:lineRule="exact"/>
        <w:rPr>
          <w:rFonts w:eastAsia="仿宋_GB2312"/>
          <w:sz w:val="24"/>
        </w:rPr>
      </w:pPr>
    </w:p>
    <w:p>
      <w:pPr>
        <w:ind w:left="-178" w:leftChars="-85" w:firstLine="5040" w:firstLineChars="2100"/>
        <w:rPr>
          <w:rFonts w:eastAsia="仿宋_GB2312"/>
          <w:sz w:val="24"/>
        </w:rPr>
      </w:pPr>
      <w:r>
        <w:rPr>
          <w:rFonts w:eastAsia="仿宋_GB2312"/>
          <w:sz w:val="24"/>
        </w:rPr>
        <w:t xml:space="preserve">填表日期：   </w:t>
      </w:r>
      <w:r>
        <w:rPr>
          <w:rFonts w:hint="eastAsia" w:eastAsia="仿宋_GB2312"/>
          <w:sz w:val="24"/>
        </w:rPr>
        <w:t xml:space="preserve"> </w:t>
      </w:r>
      <w:r>
        <w:rPr>
          <w:rFonts w:eastAsia="仿宋_GB2312"/>
          <w:sz w:val="24"/>
        </w:rPr>
        <w:t xml:space="preserve"> 年  </w:t>
      </w:r>
      <w:r>
        <w:rPr>
          <w:rFonts w:hint="eastAsia" w:eastAsia="仿宋_GB2312"/>
          <w:sz w:val="24"/>
        </w:rPr>
        <w:t xml:space="preserve"> </w:t>
      </w:r>
      <w:r>
        <w:rPr>
          <w:rFonts w:eastAsia="仿宋_GB2312"/>
          <w:sz w:val="24"/>
        </w:rPr>
        <w:t xml:space="preserve"> 月   </w:t>
      </w:r>
      <w:r>
        <w:rPr>
          <w:rFonts w:hint="eastAsia" w:eastAsia="仿宋_GB2312"/>
          <w:sz w:val="24"/>
        </w:rPr>
        <w:t xml:space="preserve"> </w:t>
      </w:r>
      <w:r>
        <w:rPr>
          <w:rFonts w:eastAsia="仿宋_GB2312"/>
          <w:sz w:val="24"/>
        </w:rPr>
        <w:t>日</w:t>
      </w:r>
    </w:p>
    <w:tbl>
      <w:tblPr>
        <w:tblStyle w:val="5"/>
        <w:tblW w:w="101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3"/>
        <w:gridCol w:w="1548"/>
        <w:gridCol w:w="10"/>
        <w:gridCol w:w="1276"/>
        <w:gridCol w:w="1543"/>
        <w:gridCol w:w="1316"/>
        <w:gridCol w:w="363"/>
        <w:gridCol w:w="1032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7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名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性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别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346" w:rightChars="165"/>
              <w:jc w:val="center"/>
              <w:rPr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出生年月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80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粘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贴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int="eastAsia" w:hAnsi="宋体"/>
                <w:sz w:val="24"/>
              </w:rPr>
              <w:t>照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籍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贯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民</w:t>
            </w:r>
            <w:r>
              <w:rPr>
                <w:sz w:val="24"/>
              </w:rPr>
              <w:t xml:space="preserve">  </w:t>
            </w:r>
            <w:r>
              <w:rPr>
                <w:rFonts w:hAnsi="宋体"/>
                <w:sz w:val="24"/>
              </w:rPr>
              <w:t>族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政治面貌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8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入伍时间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pacing w:val="-6"/>
                <w:sz w:val="24"/>
              </w:rPr>
            </w:pPr>
            <w:r>
              <w:rPr>
                <w:rFonts w:hAnsi="宋体"/>
                <w:sz w:val="24"/>
              </w:rPr>
              <w:t>退伍时间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文化程度</w:t>
            </w:r>
          </w:p>
        </w:tc>
        <w:tc>
          <w:tcPr>
            <w:tcW w:w="13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8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int="eastAsia"/>
                <w:sz w:val="24"/>
              </w:rPr>
              <w:t>报考岗位</w:t>
            </w:r>
          </w:p>
        </w:tc>
        <w:tc>
          <w:tcPr>
            <w:tcW w:w="4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pacing w:val="-6"/>
                <w:sz w:val="24"/>
              </w:rPr>
              <w:t>入党</w:t>
            </w:r>
            <w:r>
              <w:rPr>
                <w:spacing w:val="-6"/>
                <w:sz w:val="24"/>
              </w:rPr>
              <w:t>(</w:t>
            </w:r>
            <w:r>
              <w:rPr>
                <w:rFonts w:hAnsi="宋体"/>
                <w:spacing w:val="-6"/>
                <w:sz w:val="24"/>
              </w:rPr>
              <w:t>团</w:t>
            </w:r>
            <w:r>
              <w:rPr>
                <w:spacing w:val="-6"/>
                <w:sz w:val="24"/>
              </w:rPr>
              <w:t>)</w:t>
            </w:r>
            <w:r>
              <w:rPr>
                <w:rFonts w:hAnsi="宋体"/>
                <w:spacing w:val="-6"/>
                <w:sz w:val="24"/>
              </w:rPr>
              <w:t>时间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身份证号</w:t>
            </w:r>
          </w:p>
        </w:tc>
        <w:tc>
          <w:tcPr>
            <w:tcW w:w="4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pacing w:val="-6"/>
                <w:sz w:val="24"/>
              </w:rPr>
            </w:pPr>
            <w:r>
              <w:rPr>
                <w:rFonts w:hAnsi="宋体"/>
                <w:sz w:val="24"/>
              </w:rPr>
              <w:t>户</w:t>
            </w:r>
            <w:r>
              <w:rPr>
                <w:rFonts w:hint="eastAsia" w:hAnsi="宋体"/>
                <w:sz w:val="24"/>
              </w:rPr>
              <w:t>籍</w:t>
            </w:r>
            <w:r>
              <w:rPr>
                <w:rFonts w:hAnsi="宋体"/>
                <w:sz w:val="24"/>
              </w:rPr>
              <w:t>所在地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婚姻状况</w:t>
            </w:r>
          </w:p>
        </w:tc>
        <w:tc>
          <w:tcPr>
            <w:tcW w:w="15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身高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体重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手机号码</w:t>
            </w:r>
          </w:p>
        </w:tc>
        <w:tc>
          <w:tcPr>
            <w:tcW w:w="4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驾驶证种类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家庭住址</w:t>
            </w:r>
          </w:p>
        </w:tc>
        <w:tc>
          <w:tcPr>
            <w:tcW w:w="43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  <w:tc>
          <w:tcPr>
            <w:tcW w:w="16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备用联系电话</w:t>
            </w:r>
          </w:p>
        </w:tc>
        <w:tc>
          <w:tcPr>
            <w:tcW w:w="28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2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pacing w:val="-8"/>
                <w:sz w:val="24"/>
              </w:rPr>
              <w:t>是否服从分配</w:t>
            </w:r>
          </w:p>
        </w:tc>
        <w:tc>
          <w:tcPr>
            <w:tcW w:w="734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（    ）</w:t>
            </w:r>
            <w:r>
              <w:rPr>
                <w:rFonts w:hAnsi="宋体"/>
                <w:sz w:val="24"/>
              </w:rPr>
              <w:t>是</w:t>
            </w:r>
            <w:r>
              <w:rPr>
                <w:rFonts w:hint="eastAsia" w:hAnsi="宋体"/>
                <w:sz w:val="24"/>
              </w:rPr>
              <w:t xml:space="preserve">                 </w:t>
            </w:r>
            <w:r>
              <w:rPr>
                <w:rFonts w:hint="eastAsia"/>
                <w:sz w:val="24"/>
              </w:rPr>
              <w:t>（    ）</w:t>
            </w:r>
            <w:r>
              <w:rPr>
                <w:rFonts w:hint="eastAsia" w:hAnsi="宋体"/>
                <w:sz w:val="24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0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个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简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历</w:t>
            </w:r>
          </w:p>
        </w:tc>
        <w:tc>
          <w:tcPr>
            <w:tcW w:w="88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7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奖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惩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情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</w:rPr>
            </w:pPr>
            <w:r>
              <w:rPr>
                <w:rFonts w:hAnsi="宋体"/>
                <w:sz w:val="24"/>
              </w:rPr>
              <w:t>况</w:t>
            </w:r>
          </w:p>
        </w:tc>
        <w:tc>
          <w:tcPr>
            <w:tcW w:w="88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08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本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人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承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Ansi="宋体"/>
                <w:sz w:val="24"/>
              </w:rPr>
            </w:pPr>
            <w:r>
              <w:rPr>
                <w:rFonts w:hAnsi="宋体"/>
                <w:sz w:val="24"/>
              </w:rPr>
              <w:t>诺</w:t>
            </w:r>
          </w:p>
        </w:tc>
        <w:tc>
          <w:tcPr>
            <w:tcW w:w="88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920" w:firstLineChars="2050"/>
              <w:rPr>
                <w:sz w:val="24"/>
              </w:rPr>
            </w:pPr>
            <w:r>
              <w:rPr>
                <w:rFonts w:hint="eastAsia"/>
                <w:sz w:val="24"/>
              </w:rPr>
              <w:t>报名人（签名）: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36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       月 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8" w:hRule="atLeast"/>
          <w:jc w:val="center"/>
        </w:trPr>
        <w:tc>
          <w:tcPr>
            <w:tcW w:w="12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spacing w:val="-8"/>
                <w:sz w:val="24"/>
              </w:rPr>
            </w:pPr>
            <w:r>
              <w:rPr>
                <w:rFonts w:hint="eastAsia" w:hAnsi="宋体"/>
                <w:spacing w:val="-8"/>
                <w:sz w:val="24"/>
              </w:rPr>
              <w:t>备注</w:t>
            </w:r>
          </w:p>
        </w:tc>
        <w:tc>
          <w:tcPr>
            <w:tcW w:w="889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sz w:val="24"/>
              </w:rPr>
            </w:pPr>
            <w:r>
              <w:rPr>
                <w:rFonts w:hint="eastAsia"/>
                <w:sz w:val="24"/>
              </w:rPr>
              <w:t>1.此表由报名者本人填写；2.此表用黑色钢笔或碳素笔填写，字迹要工整清晰。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hint="eastAsia" w:ascii="方正仿宋_GBK" w:hAnsi="方正仿宋_GBK" w:eastAsia="方正仿宋_GBK" w:cs="方正仿宋_GBK"/>
          <w:sz w:val="28"/>
          <w:szCs w:val="28"/>
        </w:rPr>
      </w:pPr>
      <w:bookmarkStart w:id="0" w:name="_GoBack"/>
      <w:bookmarkEnd w:id="0"/>
    </w:p>
    <w:sectPr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1" w:fontKey="{B9C74B75-2184-4080-821C-865F4DDA389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5677DDCE-5A6F-47CA-8B1A-0494EE64D4AE}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6536EEF2-BEE9-4188-ADD5-DD6011DAE06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70"/>
  <w:embedTrueTypeFonts/>
  <w:saveSubset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yNmNkOGJhNWEzNTYxYzU4M2NhYThiYjYyNzI5NDQifQ=="/>
  </w:docVars>
  <w:rsids>
    <w:rsidRoot w:val="00644632"/>
    <w:rsid w:val="000034E5"/>
    <w:rsid w:val="00075E0F"/>
    <w:rsid w:val="00091386"/>
    <w:rsid w:val="000C45F0"/>
    <w:rsid w:val="000C6205"/>
    <w:rsid w:val="000D3E4E"/>
    <w:rsid w:val="00121E78"/>
    <w:rsid w:val="00121FDF"/>
    <w:rsid w:val="00127961"/>
    <w:rsid w:val="0013597C"/>
    <w:rsid w:val="00174A9D"/>
    <w:rsid w:val="00184345"/>
    <w:rsid w:val="001966CD"/>
    <w:rsid w:val="001B2433"/>
    <w:rsid w:val="00214C88"/>
    <w:rsid w:val="00235FFF"/>
    <w:rsid w:val="00244EB2"/>
    <w:rsid w:val="0025758A"/>
    <w:rsid w:val="0026511A"/>
    <w:rsid w:val="00266495"/>
    <w:rsid w:val="00270C67"/>
    <w:rsid w:val="0029616B"/>
    <w:rsid w:val="002A4155"/>
    <w:rsid w:val="002B12BB"/>
    <w:rsid w:val="0030442D"/>
    <w:rsid w:val="003230F4"/>
    <w:rsid w:val="00326D26"/>
    <w:rsid w:val="003340B1"/>
    <w:rsid w:val="00363460"/>
    <w:rsid w:val="00384402"/>
    <w:rsid w:val="003849CF"/>
    <w:rsid w:val="0038626A"/>
    <w:rsid w:val="00387D97"/>
    <w:rsid w:val="00390BBF"/>
    <w:rsid w:val="003C24DB"/>
    <w:rsid w:val="003F3BB3"/>
    <w:rsid w:val="003F4755"/>
    <w:rsid w:val="003F6C16"/>
    <w:rsid w:val="004062C8"/>
    <w:rsid w:val="00407056"/>
    <w:rsid w:val="00420972"/>
    <w:rsid w:val="00446407"/>
    <w:rsid w:val="0048132F"/>
    <w:rsid w:val="004A382B"/>
    <w:rsid w:val="004C2637"/>
    <w:rsid w:val="004E77DD"/>
    <w:rsid w:val="00525A10"/>
    <w:rsid w:val="005500F5"/>
    <w:rsid w:val="005539DE"/>
    <w:rsid w:val="005563DC"/>
    <w:rsid w:val="00576BBA"/>
    <w:rsid w:val="0057739F"/>
    <w:rsid w:val="005B5097"/>
    <w:rsid w:val="005C3B0C"/>
    <w:rsid w:val="005C7F4C"/>
    <w:rsid w:val="005D0FB0"/>
    <w:rsid w:val="005E2EB1"/>
    <w:rsid w:val="006004CD"/>
    <w:rsid w:val="00623BFE"/>
    <w:rsid w:val="00632304"/>
    <w:rsid w:val="00640EAB"/>
    <w:rsid w:val="00644632"/>
    <w:rsid w:val="00644E10"/>
    <w:rsid w:val="006460BC"/>
    <w:rsid w:val="00671E8B"/>
    <w:rsid w:val="0068290C"/>
    <w:rsid w:val="00686B78"/>
    <w:rsid w:val="006A465B"/>
    <w:rsid w:val="006C0929"/>
    <w:rsid w:val="007251AC"/>
    <w:rsid w:val="00746BBE"/>
    <w:rsid w:val="0075034C"/>
    <w:rsid w:val="007665ED"/>
    <w:rsid w:val="007850F4"/>
    <w:rsid w:val="00794295"/>
    <w:rsid w:val="00795E9F"/>
    <w:rsid w:val="007A15C0"/>
    <w:rsid w:val="007B6E98"/>
    <w:rsid w:val="007F2321"/>
    <w:rsid w:val="007F756D"/>
    <w:rsid w:val="00833AB3"/>
    <w:rsid w:val="00837141"/>
    <w:rsid w:val="00863A9A"/>
    <w:rsid w:val="00881084"/>
    <w:rsid w:val="00882754"/>
    <w:rsid w:val="008A0A41"/>
    <w:rsid w:val="008A25E6"/>
    <w:rsid w:val="008C2525"/>
    <w:rsid w:val="008C25AE"/>
    <w:rsid w:val="008C77B5"/>
    <w:rsid w:val="008D0105"/>
    <w:rsid w:val="00917C58"/>
    <w:rsid w:val="0092102E"/>
    <w:rsid w:val="009544D1"/>
    <w:rsid w:val="00961DE5"/>
    <w:rsid w:val="00963F0A"/>
    <w:rsid w:val="00976271"/>
    <w:rsid w:val="00980F7B"/>
    <w:rsid w:val="00982A9D"/>
    <w:rsid w:val="009A7E2C"/>
    <w:rsid w:val="009C200A"/>
    <w:rsid w:val="009C775A"/>
    <w:rsid w:val="009E452D"/>
    <w:rsid w:val="00A0740C"/>
    <w:rsid w:val="00A15CD1"/>
    <w:rsid w:val="00A21A9E"/>
    <w:rsid w:val="00AA6826"/>
    <w:rsid w:val="00AA685A"/>
    <w:rsid w:val="00AC2DD6"/>
    <w:rsid w:val="00AC638E"/>
    <w:rsid w:val="00AE22B1"/>
    <w:rsid w:val="00B175F9"/>
    <w:rsid w:val="00B2591B"/>
    <w:rsid w:val="00B861D8"/>
    <w:rsid w:val="00B962DA"/>
    <w:rsid w:val="00BA5D1E"/>
    <w:rsid w:val="00BB1B2E"/>
    <w:rsid w:val="00BC4E13"/>
    <w:rsid w:val="00BC54B7"/>
    <w:rsid w:val="00BC68B8"/>
    <w:rsid w:val="00BE1BC1"/>
    <w:rsid w:val="00BF1A79"/>
    <w:rsid w:val="00C040A2"/>
    <w:rsid w:val="00C0437E"/>
    <w:rsid w:val="00C07359"/>
    <w:rsid w:val="00C14103"/>
    <w:rsid w:val="00C47CC0"/>
    <w:rsid w:val="00C64B51"/>
    <w:rsid w:val="00C757E2"/>
    <w:rsid w:val="00C846C9"/>
    <w:rsid w:val="00CB66DB"/>
    <w:rsid w:val="00CE16A0"/>
    <w:rsid w:val="00CE419B"/>
    <w:rsid w:val="00CE6D1A"/>
    <w:rsid w:val="00CF60B1"/>
    <w:rsid w:val="00D012FE"/>
    <w:rsid w:val="00D10136"/>
    <w:rsid w:val="00D17879"/>
    <w:rsid w:val="00D17889"/>
    <w:rsid w:val="00D17ACE"/>
    <w:rsid w:val="00D2264B"/>
    <w:rsid w:val="00D23D62"/>
    <w:rsid w:val="00D35922"/>
    <w:rsid w:val="00D3754A"/>
    <w:rsid w:val="00D70A3F"/>
    <w:rsid w:val="00D936A4"/>
    <w:rsid w:val="00D95DDD"/>
    <w:rsid w:val="00DA2D0B"/>
    <w:rsid w:val="00DB74A5"/>
    <w:rsid w:val="00DF1A79"/>
    <w:rsid w:val="00E00605"/>
    <w:rsid w:val="00E00F20"/>
    <w:rsid w:val="00E0347F"/>
    <w:rsid w:val="00E136DA"/>
    <w:rsid w:val="00E323A0"/>
    <w:rsid w:val="00E56C34"/>
    <w:rsid w:val="00E76DE1"/>
    <w:rsid w:val="00EA1238"/>
    <w:rsid w:val="00F01290"/>
    <w:rsid w:val="00F173D9"/>
    <w:rsid w:val="00F17F64"/>
    <w:rsid w:val="00F46C48"/>
    <w:rsid w:val="00F55963"/>
    <w:rsid w:val="00F61771"/>
    <w:rsid w:val="00F73B4B"/>
    <w:rsid w:val="00FD1097"/>
    <w:rsid w:val="00FD2B51"/>
    <w:rsid w:val="00FF544F"/>
    <w:rsid w:val="034C0466"/>
    <w:rsid w:val="11AA2215"/>
    <w:rsid w:val="1281608E"/>
    <w:rsid w:val="139C2A01"/>
    <w:rsid w:val="160F5E1A"/>
    <w:rsid w:val="19EF0C43"/>
    <w:rsid w:val="1DE77722"/>
    <w:rsid w:val="234A7705"/>
    <w:rsid w:val="280C7CB2"/>
    <w:rsid w:val="28BE6798"/>
    <w:rsid w:val="2C8B204E"/>
    <w:rsid w:val="32DD105C"/>
    <w:rsid w:val="34C22680"/>
    <w:rsid w:val="35705876"/>
    <w:rsid w:val="35E639B9"/>
    <w:rsid w:val="36F473FD"/>
    <w:rsid w:val="446C0301"/>
    <w:rsid w:val="65770E94"/>
    <w:rsid w:val="6ECF125D"/>
    <w:rsid w:val="6F3966C5"/>
    <w:rsid w:val="70276FBF"/>
    <w:rsid w:val="75824D50"/>
    <w:rsid w:val="7F0467E1"/>
    <w:rsid w:val="7F6A3678"/>
    <w:rsid w:val="FFFAB2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脚 Char"/>
    <w:basedOn w:val="7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Char"/>
    <w:basedOn w:val="7"/>
    <w:link w:val="3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1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greatwall\F:\2023\&#25919;&#24220;&#19987;&#32844;&#38431;&#20237;&#31649;&#29702;\&#19987;&#32844;&#38431;&#21592;&#25307;&#24405;\&#21491;&#29577;&#19987;&#32844;&#38431;&#25307;&#24405;\&#26388;&#24030;&#25307;&#24405;&#20844;&#21578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朔州招录公告</Template>
  <Pages>7</Pages>
  <Words>779</Words>
  <Characters>4446</Characters>
  <Lines>37</Lines>
  <Paragraphs>10</Paragraphs>
  <TotalTime>2</TotalTime>
  <ScaleCrop>false</ScaleCrop>
  <LinksUpToDate>false</LinksUpToDate>
  <CharactersWithSpaces>5215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2023-05-10T08:37:00Z</dcterms:created>
  <dc:creator>Administrator</dc:creator>
  <cp:lastModifiedBy>zgy42</cp:lastModifiedBy>
  <cp:lastPrinted>2024-12-18T16:07:00Z</cp:lastPrinted>
  <dcterms:modified xsi:type="dcterms:W3CDTF">2024-12-18T12:50:59Z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A9FA98F10CDC402985E579A60D2CE7C7</vt:lpwstr>
  </property>
</Properties>
</file>